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5FE" w:rsidRPr="00C65917" w:rsidRDefault="008275FE" w:rsidP="008275FE">
      <w:pPr>
        <w:tabs>
          <w:tab w:val="right" w:pos="360"/>
          <w:tab w:val="left" w:pos="540"/>
          <w:tab w:val="center" w:pos="3240"/>
          <w:tab w:val="right" w:pos="6480"/>
        </w:tabs>
        <w:spacing w:after="0" w:line="240" w:lineRule="auto"/>
        <w:jc w:val="center"/>
        <w:rPr>
          <w:rFonts w:ascii="Garamond" w:hAnsi="Garamond"/>
          <w:b/>
          <w:sz w:val="20"/>
          <w:szCs w:val="40"/>
        </w:rPr>
      </w:pPr>
      <w:bookmarkStart w:id="0" w:name="_GoBack"/>
      <w:bookmarkEnd w:id="0"/>
      <w:r w:rsidRPr="00C65917">
        <w:rPr>
          <w:rFonts w:ascii="Garamond" w:hAnsi="Garamond"/>
          <w:b/>
          <w:sz w:val="20"/>
          <w:szCs w:val="40"/>
        </w:rPr>
        <w:t>[RECITAL TITLE] RECITAL</w:t>
      </w:r>
    </w:p>
    <w:p w:rsidR="008275FE" w:rsidRPr="00C65917" w:rsidRDefault="008275FE" w:rsidP="008275FE">
      <w:pPr>
        <w:tabs>
          <w:tab w:val="right" w:pos="360"/>
          <w:tab w:val="left" w:pos="540"/>
          <w:tab w:val="center" w:pos="3240"/>
          <w:tab w:val="right" w:pos="6480"/>
        </w:tabs>
        <w:spacing w:after="0" w:line="240" w:lineRule="auto"/>
        <w:jc w:val="center"/>
        <w:rPr>
          <w:rFonts w:ascii="Garamond" w:hAnsi="Garamond"/>
          <w:b/>
          <w:sz w:val="20"/>
          <w:szCs w:val="40"/>
        </w:rPr>
      </w:pPr>
      <w:r w:rsidRPr="00C65917">
        <w:rPr>
          <w:rFonts w:ascii="Garamond" w:hAnsi="Garamond"/>
          <w:b/>
          <w:sz w:val="20"/>
          <w:szCs w:val="40"/>
        </w:rPr>
        <w:t xml:space="preserve">Name, </w:t>
      </w:r>
      <w:r w:rsidRPr="00C65917">
        <w:rPr>
          <w:rFonts w:ascii="Garamond" w:hAnsi="Garamond"/>
          <w:b/>
          <w:i/>
          <w:sz w:val="20"/>
          <w:szCs w:val="40"/>
        </w:rPr>
        <w:t>instrument</w:t>
      </w:r>
    </w:p>
    <w:p w:rsidR="008275FE" w:rsidRPr="00C65917" w:rsidRDefault="008275FE" w:rsidP="008275FE">
      <w:pPr>
        <w:tabs>
          <w:tab w:val="right" w:pos="360"/>
          <w:tab w:val="left" w:pos="540"/>
          <w:tab w:val="center" w:pos="3240"/>
          <w:tab w:val="right" w:pos="6480"/>
        </w:tabs>
        <w:spacing w:after="0" w:line="240" w:lineRule="auto"/>
        <w:jc w:val="center"/>
        <w:rPr>
          <w:rFonts w:ascii="Garamond" w:hAnsi="Garamond"/>
          <w:b/>
          <w:sz w:val="20"/>
          <w:szCs w:val="40"/>
        </w:rPr>
      </w:pPr>
      <w:r w:rsidRPr="00C65917">
        <w:rPr>
          <w:rFonts w:ascii="Garamond" w:hAnsi="Garamond"/>
          <w:b/>
          <w:sz w:val="20"/>
          <w:szCs w:val="40"/>
        </w:rPr>
        <w:t xml:space="preserve">Pianist Name (if applicable), </w:t>
      </w:r>
      <w:r w:rsidRPr="00C65917">
        <w:rPr>
          <w:rFonts w:ascii="Garamond" w:hAnsi="Garamond"/>
          <w:b/>
          <w:i/>
          <w:sz w:val="20"/>
          <w:szCs w:val="40"/>
        </w:rPr>
        <w:t>piano</w:t>
      </w:r>
    </w:p>
    <w:p w:rsidR="008275FE" w:rsidRPr="00C65917" w:rsidRDefault="008275FE" w:rsidP="008275FE">
      <w:pPr>
        <w:tabs>
          <w:tab w:val="right" w:pos="360"/>
          <w:tab w:val="left" w:pos="540"/>
          <w:tab w:val="center" w:pos="3240"/>
          <w:tab w:val="right" w:pos="6480"/>
        </w:tabs>
        <w:spacing w:after="0" w:line="240" w:lineRule="auto"/>
        <w:rPr>
          <w:rFonts w:ascii="Garamond" w:hAnsi="Garamond"/>
          <w:b/>
          <w:i/>
          <w:sz w:val="16"/>
          <w:szCs w:val="18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i/>
          <w:iCs/>
          <w:szCs w:val="22"/>
        </w:rPr>
        <w:t>Programmatic or Foreign Title</w:t>
      </w:r>
      <w:r w:rsidRPr="00C65917">
        <w:rPr>
          <w:rFonts w:ascii="Garamond" w:hAnsi="Garamond"/>
          <w:szCs w:val="22"/>
        </w:rPr>
        <w:t xml:space="preserve"> (15’)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i/>
          <w:iCs/>
          <w:szCs w:val="22"/>
        </w:rPr>
        <w:t>Programmatic or Foreign Title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(1234-5678)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i/>
          <w:iCs/>
          <w:szCs w:val="22"/>
        </w:rPr>
        <w:t>Programmatic or Foreign Title</w:t>
      </w:r>
      <w:r w:rsidRPr="00C65917">
        <w:rPr>
          <w:rFonts w:ascii="Garamond" w:hAnsi="Garamond"/>
          <w:szCs w:val="22"/>
        </w:rPr>
        <w:t xml:space="preserve"> </w:t>
      </w:r>
      <w:r w:rsidRPr="00C65917">
        <w:rPr>
          <w:rFonts w:ascii="Garamond" w:hAnsi="Garamond"/>
          <w:szCs w:val="22"/>
        </w:rPr>
        <w:softHyphen/>
      </w:r>
      <w:r w:rsidRPr="00C65917">
        <w:rPr>
          <w:rFonts w:ascii="Garamond" w:hAnsi="Garamond"/>
          <w:szCs w:val="22"/>
        </w:rPr>
        <w:softHyphen/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center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 xml:space="preserve">Performer, </w:t>
      </w:r>
      <w:r w:rsidRPr="00C65917">
        <w:rPr>
          <w:rFonts w:ascii="Garamond" w:hAnsi="Garamond"/>
          <w:i/>
          <w:iCs/>
          <w:szCs w:val="22"/>
        </w:rPr>
        <w:t>instrument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center"/>
        <w:rPr>
          <w:rFonts w:ascii="Garamond" w:hAnsi="Garamond"/>
          <w:i/>
          <w:iCs/>
          <w:szCs w:val="22"/>
        </w:rPr>
      </w:pPr>
      <w:r w:rsidRPr="00C65917">
        <w:rPr>
          <w:rFonts w:ascii="Garamond" w:hAnsi="Garamond"/>
          <w:szCs w:val="22"/>
        </w:rPr>
        <w:t xml:space="preserve">Performer, </w:t>
      </w:r>
      <w:r w:rsidRPr="00C65917">
        <w:rPr>
          <w:rFonts w:ascii="Garamond" w:hAnsi="Garamond"/>
          <w:i/>
          <w:iCs/>
          <w:szCs w:val="22"/>
        </w:rPr>
        <w:t>instrument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center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center"/>
        <w:rPr>
          <w:rFonts w:ascii="Garamond" w:hAnsi="Garamond"/>
          <w:szCs w:val="22"/>
        </w:rPr>
      </w:pPr>
      <w:r w:rsidRPr="00C65917">
        <w:rPr>
          <w:rFonts w:ascii="Garamond" w:hAnsi="Garamond"/>
          <w:i/>
          <w:iCs/>
          <w:szCs w:val="22"/>
        </w:rPr>
        <w:t>Programmatic or Foreign Title</w:t>
      </w:r>
      <w:r w:rsidRPr="00C65917">
        <w:rPr>
          <w:rFonts w:ascii="Garamond" w:hAnsi="Garamond"/>
          <w:szCs w:val="22"/>
        </w:rPr>
        <w:t xml:space="preserve"> (7’)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Title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 xml:space="preserve"> (b. 1234)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Titl</w:t>
      </w:r>
      <w:r>
        <w:rPr>
          <w:rFonts w:ascii="Garamond" w:hAnsi="Garamond"/>
          <w:szCs w:val="22"/>
        </w:rPr>
        <w:t>e</w:t>
      </w:r>
      <w:r>
        <w:rPr>
          <w:rFonts w:ascii="Garamond" w:hAnsi="Garamond"/>
          <w:szCs w:val="22"/>
        </w:rPr>
        <w:tab/>
      </w:r>
      <w:r>
        <w:rPr>
          <w:rFonts w:ascii="Garamond" w:hAnsi="Garamond"/>
          <w:szCs w:val="22"/>
        </w:rPr>
        <w:tab/>
        <w:t>trans. Transcriber Last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>Generic Title in English (20’)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I.</w:t>
      </w:r>
      <w:r w:rsidRPr="00C65917">
        <w:rPr>
          <w:rFonts w:ascii="Garamond" w:hAnsi="Garamond"/>
          <w:szCs w:val="22"/>
        </w:rPr>
        <w:tab/>
        <w:t>Movement Name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(1234-5678)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II.</w:t>
      </w:r>
      <w:r w:rsidRPr="00C65917">
        <w:rPr>
          <w:rFonts w:ascii="Garamond" w:hAnsi="Garamond"/>
          <w:szCs w:val="22"/>
        </w:rPr>
        <w:tab/>
        <w:t xml:space="preserve">Movement Name 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arr. Arranger Last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III.</w:t>
      </w:r>
      <w:r w:rsidRPr="00C65917">
        <w:rPr>
          <w:rFonts w:ascii="Garamond" w:hAnsi="Garamond"/>
          <w:szCs w:val="22"/>
        </w:rPr>
        <w:tab/>
        <w:t>Movement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center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>INTERMISSION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 xml:space="preserve">Generic Title in English 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left" w:pos="2663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>Continuation of Title (3’)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(1234-5678)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jc w:val="right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>ed. Editor Last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i/>
          <w:iCs/>
          <w:szCs w:val="22"/>
        </w:rPr>
        <w:t>Programmatic or Foreign Title</w:t>
      </w:r>
      <w:r w:rsidRPr="00C65917">
        <w:rPr>
          <w:rFonts w:ascii="Garamond" w:hAnsi="Garamond"/>
          <w:szCs w:val="22"/>
        </w:rPr>
        <w:t xml:space="preserve"> (20’)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I.</w:t>
      </w:r>
      <w:r w:rsidRPr="00C65917">
        <w:rPr>
          <w:rFonts w:ascii="Garamond" w:hAnsi="Garamond"/>
          <w:szCs w:val="22"/>
        </w:rPr>
        <w:tab/>
        <w:t>Movement Name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(1234-5678)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II.</w:t>
      </w:r>
      <w:r w:rsidRPr="00C65917">
        <w:rPr>
          <w:rFonts w:ascii="Garamond" w:hAnsi="Garamond"/>
          <w:szCs w:val="22"/>
        </w:rPr>
        <w:tab/>
        <w:t>Movement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left" w:pos="456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III.</w:t>
      </w:r>
      <w:r w:rsidRPr="00C65917">
        <w:rPr>
          <w:rFonts w:ascii="Garamond" w:hAnsi="Garamond"/>
          <w:szCs w:val="22"/>
        </w:rPr>
        <w:tab/>
        <w:t>Movement Name</w:t>
      </w:r>
      <w:r w:rsidRPr="00C65917">
        <w:rPr>
          <w:rFonts w:ascii="Garamond" w:hAnsi="Garamond"/>
          <w:szCs w:val="22"/>
        </w:rPr>
        <w:tab/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 xml:space="preserve">IV. </w:t>
      </w:r>
      <w:r w:rsidRPr="00C65917">
        <w:rPr>
          <w:rFonts w:ascii="Garamond" w:hAnsi="Garamond"/>
          <w:szCs w:val="22"/>
        </w:rPr>
        <w:tab/>
        <w:t>Movement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 xml:space="preserve">Selections from </w:t>
      </w:r>
      <w:r w:rsidRPr="00C65917">
        <w:rPr>
          <w:rFonts w:ascii="Garamond" w:hAnsi="Garamond"/>
          <w:i/>
          <w:iCs/>
          <w:szCs w:val="22"/>
        </w:rPr>
        <w:t>Collection</w:t>
      </w:r>
      <w:r w:rsidRPr="00C65917">
        <w:rPr>
          <w:rFonts w:ascii="Garamond" w:hAnsi="Garamond"/>
          <w:szCs w:val="22"/>
        </w:rPr>
        <w:t xml:space="preserve"> (4’)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Title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(1234-5678)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ind w:firstLine="270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ab/>
        <w:t>Title</w:t>
      </w: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</w:p>
    <w:p w:rsidR="008275FE" w:rsidRPr="00C65917" w:rsidRDefault="008275FE" w:rsidP="008275FE">
      <w:pPr>
        <w:pStyle w:val="COMPTitle"/>
        <w:tabs>
          <w:tab w:val="clear" w:pos="3060"/>
          <w:tab w:val="clear" w:pos="3240"/>
          <w:tab w:val="clear" w:pos="3375"/>
          <w:tab w:val="clear" w:pos="3690"/>
          <w:tab w:val="clear" w:pos="3780"/>
          <w:tab w:val="right" w:pos="360"/>
          <w:tab w:val="left" w:pos="540"/>
          <w:tab w:val="center" w:pos="3600"/>
          <w:tab w:val="right" w:pos="6840"/>
        </w:tabs>
        <w:spacing w:line="240" w:lineRule="auto"/>
        <w:rPr>
          <w:rFonts w:ascii="Garamond" w:hAnsi="Garamond"/>
          <w:szCs w:val="22"/>
        </w:rPr>
      </w:pPr>
      <w:r w:rsidRPr="00C65917">
        <w:rPr>
          <w:rFonts w:ascii="Garamond" w:hAnsi="Garamond"/>
          <w:szCs w:val="22"/>
        </w:rPr>
        <w:t xml:space="preserve">“Piece Title” from </w:t>
      </w:r>
      <w:r w:rsidRPr="00C65917">
        <w:rPr>
          <w:rFonts w:ascii="Garamond" w:hAnsi="Garamond"/>
          <w:i/>
          <w:iCs/>
          <w:szCs w:val="22"/>
        </w:rPr>
        <w:t>Lar</w:t>
      </w:r>
      <w:r>
        <w:rPr>
          <w:rFonts w:ascii="Garamond" w:hAnsi="Garamond"/>
          <w:i/>
          <w:iCs/>
          <w:szCs w:val="22"/>
        </w:rPr>
        <w:t>g</w:t>
      </w:r>
      <w:r w:rsidRPr="00C65917">
        <w:rPr>
          <w:rFonts w:ascii="Garamond" w:hAnsi="Garamond"/>
          <w:i/>
          <w:iCs/>
          <w:szCs w:val="22"/>
        </w:rPr>
        <w:t>e Work</w:t>
      </w:r>
      <w:r w:rsidRPr="00C65917">
        <w:rPr>
          <w:rFonts w:ascii="Garamond" w:hAnsi="Garamond"/>
          <w:szCs w:val="22"/>
        </w:rPr>
        <w:t xml:space="preserve"> (4’)</w:t>
      </w:r>
      <w:r w:rsidRPr="00C65917">
        <w:rPr>
          <w:rFonts w:ascii="Garamond" w:hAnsi="Garamond"/>
          <w:szCs w:val="22"/>
        </w:rPr>
        <w:tab/>
      </w:r>
      <w:r w:rsidRPr="00C65917">
        <w:rPr>
          <w:rFonts w:ascii="Garamond" w:hAnsi="Garamond"/>
          <w:szCs w:val="22"/>
        </w:rPr>
        <w:tab/>
        <w:t>Composer Name</w:t>
      </w:r>
    </w:p>
    <w:p w:rsidR="008275FE" w:rsidRDefault="008275FE" w:rsidP="008275FE">
      <w:pPr>
        <w:tabs>
          <w:tab w:val="right" w:pos="360"/>
          <w:tab w:val="left" w:pos="540"/>
          <w:tab w:val="center" w:pos="3240"/>
          <w:tab w:val="left" w:pos="4274"/>
          <w:tab w:val="right" w:pos="6480"/>
        </w:tabs>
        <w:spacing w:after="0" w:line="240" w:lineRule="auto"/>
        <w:rPr>
          <w:rFonts w:ascii="Garamond" w:hAnsi="Garamond"/>
          <w:sz w:val="18"/>
          <w:szCs w:val="20"/>
        </w:rPr>
      </w:pPr>
      <w:r w:rsidRPr="00C65917">
        <w:rPr>
          <w:rFonts w:ascii="Garamond" w:hAnsi="Garamond"/>
          <w:sz w:val="20"/>
        </w:rPr>
        <w:tab/>
      </w:r>
      <w:r w:rsidRPr="00C65917">
        <w:rPr>
          <w:rFonts w:ascii="Garamond" w:hAnsi="Garamond"/>
          <w:sz w:val="20"/>
        </w:rPr>
        <w:tab/>
      </w:r>
      <w:r w:rsidRPr="00C65917">
        <w:rPr>
          <w:rFonts w:ascii="Garamond" w:hAnsi="Garamond"/>
          <w:sz w:val="20"/>
        </w:rPr>
        <w:tab/>
      </w:r>
      <w:r w:rsidRPr="00C65917">
        <w:rPr>
          <w:rFonts w:ascii="Garamond" w:hAnsi="Garamond"/>
          <w:sz w:val="20"/>
        </w:rPr>
        <w:tab/>
      </w:r>
      <w:r>
        <w:rPr>
          <w:rFonts w:ascii="Garamond" w:hAnsi="Garamond"/>
          <w:sz w:val="20"/>
        </w:rPr>
        <w:tab/>
      </w:r>
      <w:r w:rsidRPr="00C65917">
        <w:rPr>
          <w:rFonts w:ascii="Garamond" w:hAnsi="Garamond"/>
          <w:sz w:val="20"/>
        </w:rPr>
        <w:t>(1234-5678)</w:t>
      </w:r>
    </w:p>
    <w:p w:rsidR="00B21ECA" w:rsidRPr="00476D4C" w:rsidRDefault="00B21ECA" w:rsidP="00476D4C">
      <w:pPr>
        <w:tabs>
          <w:tab w:val="left" w:pos="1888"/>
        </w:tabs>
        <w:rPr>
          <w:rFonts w:ascii="Garamond" w:hAnsi="Garamond"/>
          <w:sz w:val="18"/>
          <w:szCs w:val="20"/>
        </w:rPr>
      </w:pPr>
    </w:p>
    <w:sectPr w:rsidR="00B21ECA" w:rsidRPr="00476D4C" w:rsidSect="00B21ECA">
      <w:headerReference w:type="default" r:id="rId6"/>
      <w:footerReference w:type="default" r:id="rId7"/>
      <w:pgSz w:w="7920" w:h="12240"/>
      <w:pgMar w:top="720" w:right="720" w:bottom="720" w:left="72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260" w:rsidRDefault="00321260" w:rsidP="00B27CC6">
      <w:pPr>
        <w:spacing w:after="0" w:line="240" w:lineRule="auto"/>
      </w:pPr>
      <w:r>
        <w:separator/>
      </w:r>
    </w:p>
  </w:endnote>
  <w:endnote w:type="continuationSeparator" w:id="0">
    <w:p w:rsidR="00321260" w:rsidRDefault="00321260" w:rsidP="00B2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CC6" w:rsidRDefault="00B21ECA" w:rsidP="00B21ECA">
    <w:pPr>
      <w:pStyle w:val="Footer"/>
      <w:tabs>
        <w:tab w:val="clear" w:pos="4680"/>
        <w:tab w:val="clear" w:pos="9360"/>
        <w:tab w:val="left" w:pos="1182"/>
        <w:tab w:val="center" w:pos="3240"/>
      </w:tabs>
    </w:pPr>
    <w:r w:rsidRPr="00B27CC6"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2619CEB" wp14:editId="75CD81DD">
              <wp:simplePos x="0" y="0"/>
              <wp:positionH relativeFrom="margin">
                <wp:align>right</wp:align>
              </wp:positionH>
              <wp:positionV relativeFrom="margin">
                <wp:posOffset>5730276</wp:posOffset>
              </wp:positionV>
              <wp:extent cx="4114800" cy="948067"/>
              <wp:effectExtent l="0" t="0" r="0" b="444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14800" cy="9480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21ECA" w:rsidRPr="00454BE3" w:rsidRDefault="00B21ECA" w:rsidP="00B21ECA">
                          <w:pPr>
                            <w:spacing w:after="0"/>
                            <w:jc w:val="center"/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</w:pPr>
                          <w:r w:rsidRPr="00454BE3"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 xml:space="preserve">This recital is given in partial fulfillment of the requirements of the </w:t>
                          </w:r>
                          <w:r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>[Name of Degree</w:t>
                          </w:r>
                          <w:r w:rsidRPr="00454BE3"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>]</w:t>
                          </w:r>
                          <w:r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 xml:space="preserve"> degree</w:t>
                          </w:r>
                          <w:r w:rsidRPr="00454BE3"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 xml:space="preserve">. </w:t>
                          </w:r>
                        </w:p>
                        <w:p w:rsidR="00B21ECA" w:rsidRPr="00454BE3" w:rsidRDefault="00B21ECA" w:rsidP="00B21ECA">
                          <w:pPr>
                            <w:tabs>
                              <w:tab w:val="right" w:pos="2880"/>
                              <w:tab w:val="left" w:pos="3240"/>
                            </w:tabs>
                            <w:spacing w:after="0"/>
                            <w:jc w:val="center"/>
                            <w:outlineLvl w:val="2"/>
                            <w:rPr>
                              <w:rFonts w:ascii="Garamond" w:hAnsi="Garamond"/>
                              <w:i/>
                              <w:noProof/>
                              <w:sz w:val="20"/>
                              <w:szCs w:val="20"/>
                            </w:rPr>
                          </w:pPr>
                          <w:r w:rsidRPr="00454BE3">
                            <w:rPr>
                              <w:rFonts w:ascii="Garamond" w:hAnsi="Garamond"/>
                              <w:i/>
                              <w:sz w:val="20"/>
                              <w:szCs w:val="20"/>
                            </w:rPr>
                            <w:t>[Name] is from the Studio of [Applied Professor].</w:t>
                          </w:r>
                          <w:r w:rsidRPr="00454BE3">
                            <w:rPr>
                              <w:rFonts w:ascii="Garamond" w:hAnsi="Garamond"/>
                              <w:i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B21ECA" w:rsidRDefault="00B21ECA" w:rsidP="00B83B56">
                          <w:pPr>
                            <w:spacing w:after="0"/>
                            <w:jc w:val="center"/>
                            <w:rPr>
                              <w:rFonts w:ascii="Garamond" w:hAnsi="Garamond"/>
                            </w:rPr>
                          </w:pPr>
                        </w:p>
                        <w:p w:rsidR="00B83B56" w:rsidRPr="00F24F27" w:rsidRDefault="00B83B56" w:rsidP="00B83B56">
                          <w:pPr>
                            <w:spacing w:after="0"/>
                            <w:jc w:val="center"/>
                            <w:rPr>
                              <w:rFonts w:ascii="Garamond" w:hAnsi="Garamond"/>
                            </w:rPr>
                          </w:pPr>
                          <w:r>
                            <w:rPr>
                              <w:rFonts w:ascii="Garamond" w:hAnsi="Garamond"/>
                            </w:rPr>
                            <w:t>[Day]</w:t>
                          </w:r>
                          <w:r w:rsidRPr="00F24F27">
                            <w:rPr>
                              <w:rFonts w:ascii="Garamond" w:hAnsi="Garamond"/>
                            </w:rPr>
                            <w:t xml:space="preserve">, </w:t>
                          </w:r>
                          <w:r>
                            <w:rPr>
                              <w:rFonts w:ascii="Garamond" w:hAnsi="Garamond"/>
                            </w:rPr>
                            <w:t>[Month]</w:t>
                          </w:r>
                          <w:r w:rsidRPr="00F24F27">
                            <w:rPr>
                              <w:rFonts w:ascii="Garamond" w:hAnsi="Garamond"/>
                            </w:rPr>
                            <w:t xml:space="preserve"> </w:t>
                          </w:r>
                          <w:r>
                            <w:rPr>
                              <w:rFonts w:ascii="Garamond" w:hAnsi="Garamond"/>
                            </w:rPr>
                            <w:t>[Date]</w:t>
                          </w:r>
                          <w:r w:rsidRPr="00F24F27">
                            <w:rPr>
                              <w:rFonts w:ascii="Garamond" w:hAnsi="Garamond"/>
                            </w:rPr>
                            <w:t xml:space="preserve">, </w:t>
                          </w:r>
                          <w:r>
                            <w:rPr>
                              <w:rFonts w:ascii="Garamond" w:hAnsi="Garamond"/>
                            </w:rPr>
                            <w:t>[</w:t>
                          </w:r>
                          <w:proofErr w:type="gramStart"/>
                          <w:r>
                            <w:rPr>
                              <w:rFonts w:ascii="Garamond" w:hAnsi="Garamond"/>
                            </w:rPr>
                            <w:t>Year]</w:t>
                          </w:r>
                          <w:r w:rsidRPr="00F24F27">
                            <w:rPr>
                              <w:rFonts w:ascii="Garamond" w:hAnsi="Garamond"/>
                            </w:rPr>
                            <w:t xml:space="preserve">   </w:t>
                          </w:r>
                          <w:proofErr w:type="gramEnd"/>
                          <w:r w:rsidRPr="00F24F27">
                            <w:rPr>
                              <w:rFonts w:ascii="Garamond" w:hAnsi="Garamond"/>
                            </w:rPr>
                            <w:t xml:space="preserve">  |     </w:t>
                          </w:r>
                          <w:r w:rsidR="00E36011">
                            <w:rPr>
                              <w:rFonts w:ascii="Garamond" w:hAnsi="Garamond"/>
                            </w:rPr>
                            <w:t>[Time]</w:t>
                          </w:r>
                          <w:r w:rsidR="00B42F0B">
                            <w:rPr>
                              <w:rFonts w:ascii="Garamond" w:hAnsi="Garamond"/>
                            </w:rPr>
                            <w:t xml:space="preserve"> PM</w:t>
                          </w:r>
                          <w:r w:rsidRPr="00F24F27">
                            <w:rPr>
                              <w:rFonts w:ascii="Garamond" w:hAnsi="Garamond"/>
                            </w:rPr>
                            <w:t xml:space="preserve">     |     Recital Hall</w:t>
                          </w:r>
                        </w:p>
                        <w:p w:rsidR="00B83B56" w:rsidRDefault="00B83B56" w:rsidP="00B83B5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619CE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72.8pt;margin-top:451.2pt;width:324pt;height:74.65pt;z-index:-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" filled="f" stroked="f">
              <v:textbox>
                <w:txbxContent>
                  <w:p w:rsidR="00B21ECA" w:rsidRPr="00454BE3" w:rsidRDefault="00B21ECA" w:rsidP="00B21ECA">
                    <w:pPr>
                      <w:spacing w:after="0"/>
                      <w:jc w:val="center"/>
                      <w:rPr>
                        <w:rFonts w:ascii="Garamond" w:hAnsi="Garamond"/>
                        <w:i/>
                        <w:sz w:val="20"/>
                        <w:szCs w:val="20"/>
                      </w:rPr>
                    </w:pPr>
                    <w:r w:rsidRPr="00454BE3"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 xml:space="preserve">This recital is given in partial fulfillment of the requirements of the </w:t>
                    </w:r>
                    <w:r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>[Name of Degree</w:t>
                    </w:r>
                    <w:r w:rsidRPr="00454BE3"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>]</w:t>
                    </w:r>
                    <w:r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 xml:space="preserve"> degree</w:t>
                    </w:r>
                    <w:r w:rsidRPr="00454BE3"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 xml:space="preserve">. </w:t>
                    </w:r>
                  </w:p>
                  <w:p w:rsidR="00B21ECA" w:rsidRPr="00454BE3" w:rsidRDefault="00B21ECA" w:rsidP="00B21ECA">
                    <w:pPr>
                      <w:tabs>
                        <w:tab w:val="right" w:pos="2880"/>
                        <w:tab w:val="left" w:pos="3240"/>
                      </w:tabs>
                      <w:spacing w:after="0"/>
                      <w:jc w:val="center"/>
                      <w:outlineLvl w:val="2"/>
                      <w:rPr>
                        <w:rFonts w:ascii="Garamond" w:hAnsi="Garamond"/>
                        <w:i/>
                        <w:noProof/>
                        <w:sz w:val="20"/>
                        <w:szCs w:val="20"/>
                      </w:rPr>
                    </w:pPr>
                    <w:r w:rsidRPr="00454BE3">
                      <w:rPr>
                        <w:rFonts w:ascii="Garamond" w:hAnsi="Garamond"/>
                        <w:i/>
                        <w:sz w:val="20"/>
                        <w:szCs w:val="20"/>
                      </w:rPr>
                      <w:t>[Name] is from the Studio of [Applied Professor].</w:t>
                    </w:r>
                    <w:r w:rsidRPr="00454BE3">
                      <w:rPr>
                        <w:rFonts w:ascii="Garamond" w:hAnsi="Garamond"/>
                        <w:i/>
                        <w:noProof/>
                        <w:sz w:val="20"/>
                        <w:szCs w:val="20"/>
                      </w:rPr>
                      <w:t xml:space="preserve"> </w:t>
                    </w:r>
                  </w:p>
                  <w:p w:rsidR="00B21ECA" w:rsidRDefault="00B21ECA" w:rsidP="00B83B56">
                    <w:pPr>
                      <w:spacing w:after="0"/>
                      <w:jc w:val="center"/>
                      <w:rPr>
                        <w:rFonts w:ascii="Garamond" w:hAnsi="Garamond"/>
                      </w:rPr>
                    </w:pPr>
                  </w:p>
                  <w:p w:rsidR="00B83B56" w:rsidRPr="00F24F27" w:rsidRDefault="00B83B56" w:rsidP="00B83B56">
                    <w:pPr>
                      <w:spacing w:after="0"/>
                      <w:jc w:val="center"/>
                      <w:rPr>
                        <w:rFonts w:ascii="Garamond" w:hAnsi="Garamond"/>
                      </w:rPr>
                    </w:pPr>
                    <w:r>
                      <w:rPr>
                        <w:rFonts w:ascii="Garamond" w:hAnsi="Garamond"/>
                      </w:rPr>
                      <w:t>[Day]</w:t>
                    </w:r>
                    <w:r w:rsidRPr="00F24F27">
                      <w:rPr>
                        <w:rFonts w:ascii="Garamond" w:hAnsi="Garamond"/>
                      </w:rPr>
                      <w:t xml:space="preserve">, </w:t>
                    </w:r>
                    <w:r>
                      <w:rPr>
                        <w:rFonts w:ascii="Garamond" w:hAnsi="Garamond"/>
                      </w:rPr>
                      <w:t>[Month]</w:t>
                    </w:r>
                    <w:r w:rsidRPr="00F24F27">
                      <w:rPr>
                        <w:rFonts w:ascii="Garamond" w:hAnsi="Garamond"/>
                      </w:rPr>
                      <w:t xml:space="preserve"> </w:t>
                    </w:r>
                    <w:r>
                      <w:rPr>
                        <w:rFonts w:ascii="Garamond" w:hAnsi="Garamond"/>
                      </w:rPr>
                      <w:t>[Date]</w:t>
                    </w:r>
                    <w:r w:rsidRPr="00F24F27">
                      <w:rPr>
                        <w:rFonts w:ascii="Garamond" w:hAnsi="Garamond"/>
                      </w:rPr>
                      <w:t xml:space="preserve">, </w:t>
                    </w:r>
                    <w:r>
                      <w:rPr>
                        <w:rFonts w:ascii="Garamond" w:hAnsi="Garamond"/>
                      </w:rPr>
                      <w:t>[</w:t>
                    </w:r>
                    <w:proofErr w:type="gramStart"/>
                    <w:r>
                      <w:rPr>
                        <w:rFonts w:ascii="Garamond" w:hAnsi="Garamond"/>
                      </w:rPr>
                      <w:t>Year]</w:t>
                    </w:r>
                    <w:r w:rsidRPr="00F24F27">
                      <w:rPr>
                        <w:rFonts w:ascii="Garamond" w:hAnsi="Garamond"/>
                      </w:rPr>
                      <w:t xml:space="preserve">   </w:t>
                    </w:r>
                    <w:proofErr w:type="gramEnd"/>
                    <w:r w:rsidRPr="00F24F27">
                      <w:rPr>
                        <w:rFonts w:ascii="Garamond" w:hAnsi="Garamond"/>
                      </w:rPr>
                      <w:t xml:space="preserve">  |     </w:t>
                    </w:r>
                    <w:r w:rsidR="00E36011">
                      <w:rPr>
                        <w:rFonts w:ascii="Garamond" w:hAnsi="Garamond"/>
                      </w:rPr>
                      <w:t>[Time]</w:t>
                    </w:r>
                    <w:r w:rsidR="00B42F0B">
                      <w:rPr>
                        <w:rFonts w:ascii="Garamond" w:hAnsi="Garamond"/>
                      </w:rPr>
                      <w:t xml:space="preserve"> PM</w:t>
                    </w:r>
                    <w:r w:rsidRPr="00F24F27">
                      <w:rPr>
                        <w:rFonts w:ascii="Garamond" w:hAnsi="Garamond"/>
                      </w:rPr>
                      <w:t xml:space="preserve">     |     Recital Hall</w:t>
                    </w:r>
                  </w:p>
                  <w:p w:rsidR="00B83B56" w:rsidRDefault="00B83B56" w:rsidP="00B83B56"/>
                </w:txbxContent>
              </v:textbox>
              <w10:wrap anchorx="margin" anchory="margin"/>
            </v:shape>
          </w:pict>
        </mc:Fallback>
      </mc:AlternateContent>
    </w:r>
    <w:r w:rsidRPr="00B27CC6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4E0B549" wp14:editId="2B978E0F">
              <wp:simplePos x="0" y="0"/>
              <wp:positionH relativeFrom="margin">
                <wp:align>center</wp:align>
              </wp:positionH>
              <wp:positionV relativeFrom="page">
                <wp:posOffset>6719738</wp:posOffset>
              </wp:positionV>
              <wp:extent cx="4367073" cy="431321"/>
              <wp:effectExtent l="0" t="0" r="0" b="698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67073" cy="4313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27CC6" w:rsidRPr="00454BE3" w:rsidRDefault="00B27CC6" w:rsidP="00B27CC6">
                          <w:pPr>
                            <w:tabs>
                              <w:tab w:val="right" w:pos="2880"/>
                              <w:tab w:val="left" w:pos="3240"/>
                            </w:tabs>
                            <w:spacing w:after="0"/>
                            <w:jc w:val="center"/>
                            <w:outlineLvl w:val="2"/>
                            <w:rPr>
                              <w:rFonts w:ascii="Garamond" w:hAnsi="Garamond"/>
                              <w:i/>
                              <w:noProof/>
                              <w:sz w:val="20"/>
                              <w:szCs w:val="20"/>
                            </w:rPr>
                          </w:pPr>
                          <w:r w:rsidRPr="00454BE3">
                            <w:rPr>
                              <w:rFonts w:ascii="Garamond" w:hAnsi="Garamond"/>
                              <w:i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E0B549" id="Text Box 1" o:spid="_x0000_s1027" type="#_x0000_t202" style="position:absolute;margin-left:0;margin-top:529.1pt;width:343.85pt;height:33.9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" filled="f" stroked="f">
              <v:textbox>
                <w:txbxContent>
                  <w:p w:rsidR="00B27CC6" w:rsidRPr="00454BE3" w:rsidRDefault="00B27CC6" w:rsidP="00B27CC6">
                    <w:pPr>
                      <w:tabs>
                        <w:tab w:val="right" w:pos="2880"/>
                        <w:tab w:val="left" w:pos="3240"/>
                      </w:tabs>
                      <w:spacing w:after="0"/>
                      <w:jc w:val="center"/>
                      <w:outlineLvl w:val="2"/>
                      <w:rPr>
                        <w:rFonts w:ascii="Garamond" w:hAnsi="Garamond"/>
                        <w:i/>
                        <w:noProof/>
                        <w:sz w:val="20"/>
                        <w:szCs w:val="20"/>
                      </w:rPr>
                    </w:pPr>
                    <w:r w:rsidRPr="00454BE3">
                      <w:rPr>
                        <w:rFonts w:ascii="Garamond" w:hAnsi="Garamond"/>
                        <w:i/>
                        <w:noProof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65917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2A74A30" wp14:editId="56D5E3E9">
              <wp:simplePos x="0" y="0"/>
              <wp:positionH relativeFrom="margin">
                <wp:align>right</wp:align>
              </wp:positionH>
              <wp:positionV relativeFrom="paragraph">
                <wp:posOffset>6913</wp:posOffset>
              </wp:positionV>
              <wp:extent cx="4080294" cy="0"/>
              <wp:effectExtent l="0" t="0" r="34925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080294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D922F9" id="Straight Connector 10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70.1pt,.55pt" to="591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" strokecolor="black [3213]"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260" w:rsidRDefault="00321260" w:rsidP="00B27CC6">
      <w:pPr>
        <w:spacing w:after="0" w:line="240" w:lineRule="auto"/>
      </w:pPr>
      <w:r>
        <w:separator/>
      </w:r>
    </w:p>
  </w:footnote>
  <w:footnote w:type="continuationSeparator" w:id="0">
    <w:p w:rsidR="00321260" w:rsidRDefault="00321260" w:rsidP="00B27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5917" w:rsidRDefault="00C65917" w:rsidP="00C65917">
    <w:pPr>
      <w:pStyle w:val="Header"/>
      <w:tabs>
        <w:tab w:val="clear" w:pos="4680"/>
        <w:tab w:val="clear" w:pos="9360"/>
        <w:tab w:val="left" w:pos="2719"/>
      </w:tabs>
      <w:jc w:val="center"/>
      <w:rPr>
        <w:noProof/>
      </w:rPr>
    </w:pPr>
    <w:r>
      <w:rPr>
        <w:noProof/>
      </w:rPr>
      <w:drawing>
        <wp:anchor distT="0" distB="0" distL="114300" distR="114300" simplePos="0" relativeHeight="251668480" behindDoc="0" locked="0" layoutInCell="1" allowOverlap="1" wp14:anchorId="16A41248" wp14:editId="2F5E1F9C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2934970" cy="40381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SU_CMDA_SchoolofMusic_fixed_black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34970" cy="4038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softHyphen/>
    </w:r>
    <w:r>
      <w:rPr>
        <w:noProof/>
      </w:rPr>
      <w:softHyphen/>
    </w:r>
  </w:p>
  <w:p w:rsidR="00B27CC6" w:rsidRDefault="00C65917" w:rsidP="00C65917">
    <w:pPr>
      <w:pStyle w:val="Header"/>
      <w:tabs>
        <w:tab w:val="clear" w:pos="4680"/>
        <w:tab w:val="clear" w:pos="9360"/>
        <w:tab w:val="left" w:pos="2719"/>
      </w:tabs>
      <w:jc w:val="center"/>
      <w:rPr>
        <w:noProof/>
      </w:rPr>
    </w:pPr>
    <w:r w:rsidRPr="00C65917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1892F9B" wp14:editId="46F427F9">
              <wp:simplePos x="0" y="0"/>
              <wp:positionH relativeFrom="margin">
                <wp:align>right</wp:align>
              </wp:positionH>
              <wp:positionV relativeFrom="paragraph">
                <wp:posOffset>53017</wp:posOffset>
              </wp:positionV>
              <wp:extent cx="4088501" cy="0"/>
              <wp:effectExtent l="0" t="0" r="2667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88501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C10FFF" id="Straight Connector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70.75pt,4.15pt" to="592.7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" strokecolor="black [3213]"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FE"/>
    <w:rsid w:val="00005508"/>
    <w:rsid w:val="00052CE0"/>
    <w:rsid w:val="000C63FE"/>
    <w:rsid w:val="000E388C"/>
    <w:rsid w:val="001034B1"/>
    <w:rsid w:val="0012164D"/>
    <w:rsid w:val="00123BC9"/>
    <w:rsid w:val="00171141"/>
    <w:rsid w:val="001B1F08"/>
    <w:rsid w:val="002477F4"/>
    <w:rsid w:val="002B2BDC"/>
    <w:rsid w:val="002B7BEE"/>
    <w:rsid w:val="00321260"/>
    <w:rsid w:val="003315EB"/>
    <w:rsid w:val="00357B75"/>
    <w:rsid w:val="0036757A"/>
    <w:rsid w:val="003A2662"/>
    <w:rsid w:val="003B410A"/>
    <w:rsid w:val="003D7F67"/>
    <w:rsid w:val="00454BE3"/>
    <w:rsid w:val="0046609D"/>
    <w:rsid w:val="00471ED1"/>
    <w:rsid w:val="00476D4C"/>
    <w:rsid w:val="00491974"/>
    <w:rsid w:val="00502660"/>
    <w:rsid w:val="0050791D"/>
    <w:rsid w:val="00510316"/>
    <w:rsid w:val="00590E1D"/>
    <w:rsid w:val="00594870"/>
    <w:rsid w:val="0059497C"/>
    <w:rsid w:val="0062486A"/>
    <w:rsid w:val="00636CE5"/>
    <w:rsid w:val="0063786F"/>
    <w:rsid w:val="0066463A"/>
    <w:rsid w:val="006854EA"/>
    <w:rsid w:val="006F48EF"/>
    <w:rsid w:val="00704C62"/>
    <w:rsid w:val="0074461C"/>
    <w:rsid w:val="00762B2A"/>
    <w:rsid w:val="00766152"/>
    <w:rsid w:val="007D3FF4"/>
    <w:rsid w:val="00816972"/>
    <w:rsid w:val="008275FE"/>
    <w:rsid w:val="00835D90"/>
    <w:rsid w:val="00844F35"/>
    <w:rsid w:val="008A3522"/>
    <w:rsid w:val="008E0CA7"/>
    <w:rsid w:val="0091097B"/>
    <w:rsid w:val="00972F0B"/>
    <w:rsid w:val="00993DD0"/>
    <w:rsid w:val="009D40BB"/>
    <w:rsid w:val="00A133EC"/>
    <w:rsid w:val="00AE1045"/>
    <w:rsid w:val="00B21ECA"/>
    <w:rsid w:val="00B27CC6"/>
    <w:rsid w:val="00B33A7B"/>
    <w:rsid w:val="00B41DF9"/>
    <w:rsid w:val="00B42F0B"/>
    <w:rsid w:val="00B83B56"/>
    <w:rsid w:val="00BA7274"/>
    <w:rsid w:val="00BB637A"/>
    <w:rsid w:val="00C65917"/>
    <w:rsid w:val="00C76B2C"/>
    <w:rsid w:val="00CA5F26"/>
    <w:rsid w:val="00CC427E"/>
    <w:rsid w:val="00D16256"/>
    <w:rsid w:val="00D513D0"/>
    <w:rsid w:val="00D83013"/>
    <w:rsid w:val="00D92594"/>
    <w:rsid w:val="00DC67C1"/>
    <w:rsid w:val="00DE1EE2"/>
    <w:rsid w:val="00E24078"/>
    <w:rsid w:val="00E36011"/>
    <w:rsid w:val="00E4106B"/>
    <w:rsid w:val="00E650B2"/>
    <w:rsid w:val="00E842CF"/>
    <w:rsid w:val="00EF2BA8"/>
    <w:rsid w:val="00F407D7"/>
    <w:rsid w:val="00F80DDF"/>
    <w:rsid w:val="00F85052"/>
    <w:rsid w:val="00FB17FA"/>
    <w:rsid w:val="00FC4FBA"/>
    <w:rsid w:val="00FE5F3E"/>
    <w:rsid w:val="00FF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9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7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CC6"/>
  </w:style>
  <w:style w:type="paragraph" w:styleId="Footer">
    <w:name w:val="footer"/>
    <w:basedOn w:val="Normal"/>
    <w:link w:val="FooterChar"/>
    <w:uiPriority w:val="99"/>
    <w:unhideWhenUsed/>
    <w:rsid w:val="00B27C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CC6"/>
  </w:style>
  <w:style w:type="paragraph" w:styleId="BalloonText">
    <w:name w:val="Balloon Text"/>
    <w:basedOn w:val="Normal"/>
    <w:link w:val="BalloonTextChar"/>
    <w:uiPriority w:val="99"/>
    <w:semiHidden/>
    <w:unhideWhenUsed/>
    <w:rsid w:val="00B27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CC6"/>
    <w:rPr>
      <w:rFonts w:ascii="Tahoma" w:hAnsi="Tahoma" w:cs="Tahoma"/>
      <w:sz w:val="16"/>
      <w:szCs w:val="16"/>
    </w:rPr>
  </w:style>
  <w:style w:type="paragraph" w:customStyle="1" w:styleId="COMPTitle">
    <w:name w:val="COMP/Title"/>
    <w:basedOn w:val="Normal"/>
    <w:uiPriority w:val="99"/>
    <w:rsid w:val="00C65917"/>
    <w:pPr>
      <w:tabs>
        <w:tab w:val="right" w:pos="3060"/>
        <w:tab w:val="left" w:pos="3240"/>
        <w:tab w:val="left" w:pos="3375"/>
        <w:tab w:val="right" w:pos="3690"/>
        <w:tab w:val="left" w:pos="3780"/>
      </w:tabs>
      <w:suppressAutoHyphens/>
      <w:autoSpaceDE w:val="0"/>
      <w:autoSpaceDN w:val="0"/>
      <w:adjustRightInd w:val="0"/>
      <w:spacing w:after="0" w:line="288" w:lineRule="auto"/>
      <w:textAlignment w:val="center"/>
    </w:pPr>
    <w:rPr>
      <w:rFonts w:ascii="Adobe Garamond Pro" w:hAnsi="Adobe Garamond Pro" w:cs="Adobe Garamon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Recital Program Template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Recital Program Template</vt:lpstr>
    </vt:vector>
  </TitlesOfParts>
  <Manager>Zachary Hazelwood</Manager>
  <Company>Louisiana State University, School of Music</Company>
  <LinksUpToDate>false</LinksUpToDate>
  <CharactersWithSpaces>908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Recital Program Template</dc:title>
  <dc:subject/>
  <dc:creator>musicprograms</dc:creator>
  <cp:keywords/>
  <dc:description>Fall 2014 Template_x000d_musicprograms@lsu.edu</dc:description>
  <cp:lastModifiedBy>musicprograms</cp:lastModifiedBy>
  <cp:revision>2</cp:revision>
  <cp:lastPrinted>2019-05-01T17:27:00Z</cp:lastPrinted>
  <dcterms:created xsi:type="dcterms:W3CDTF">2019-05-01T18:45:00Z</dcterms:created>
  <dcterms:modified xsi:type="dcterms:W3CDTF">2019-05-01T18:45:00Z</dcterms:modified>
  <cp:category/>
</cp:coreProperties>
</file>